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E5F8F5" w14:textId="77777777" w:rsidR="00CA2F2B" w:rsidRDefault="00293BAB">
      <w:pPr>
        <w:pStyle w:val="Titre1"/>
      </w:pPr>
      <w:r>
        <w:rPr>
          <w:i/>
          <w:iCs/>
          <w:noProof/>
        </w:rPr>
        <w:drawing>
          <wp:anchor distT="0" distB="0" distL="114300" distR="114300" simplePos="0" relativeHeight="251659264" behindDoc="0" locked="0" layoutInCell="1" allowOverlap="1" wp14:anchorId="1E81ABE1" wp14:editId="6FAB924E">
            <wp:simplePos x="0" y="0"/>
            <wp:positionH relativeFrom="column">
              <wp:posOffset>-198980</wp:posOffset>
            </wp:positionH>
            <wp:positionV relativeFrom="paragraph">
              <wp:posOffset>428645</wp:posOffset>
            </wp:positionV>
            <wp:extent cx="6386052" cy="3774437"/>
            <wp:effectExtent l="0" t="0" r="2540" b="0"/>
            <wp:wrapTopAndBottom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6052" cy="37744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75AC5">
        <w:t xml:space="preserve">RÉPUBLIQUE DE TOUBAK </w:t>
      </w:r>
    </w:p>
    <w:p w14:paraId="738CB295" w14:textId="77777777" w:rsidR="00293BAB" w:rsidRDefault="00EE7EB0" w:rsidP="00EE7EB0">
      <w:pPr>
        <w:pStyle w:val="Titre1"/>
        <w:rPr>
          <w:i/>
          <w:iCs/>
        </w:rPr>
      </w:pPr>
      <w:r>
        <w:rPr>
          <w:i/>
          <w:iCs/>
        </w:rPr>
        <w:t>Demande de nationalité</w:t>
      </w:r>
    </w:p>
    <w:p w14:paraId="77ABE753" w14:textId="77777777" w:rsidR="00293BAB" w:rsidRDefault="00293BAB" w:rsidP="00EE7EB0">
      <w:pPr>
        <w:pStyle w:val="Titre1"/>
        <w:rPr>
          <w:i/>
          <w:iCs/>
        </w:rPr>
      </w:pPr>
    </w:p>
    <w:p w14:paraId="18D65C42" w14:textId="77777777" w:rsidR="00EE7EB0" w:rsidRPr="00EE7EB0" w:rsidRDefault="00EE7EB0" w:rsidP="00EE7EB0">
      <w:pPr>
        <w:pStyle w:val="Titre1"/>
        <w:rPr>
          <w:i/>
          <w:iCs/>
        </w:rPr>
      </w:pPr>
      <w:r>
        <w:rPr>
          <w:i/>
          <w:iCs/>
        </w:rPr>
        <w:t xml:space="preserve"> </w:t>
      </w:r>
    </w:p>
    <w:tbl>
      <w:tblPr>
        <w:tblW w:w="5000" w:type="pct"/>
        <w:tblBorders>
          <w:top w:val="single" w:sz="4" w:space="0" w:color="365F91" w:themeColor="accent1" w:themeShade="BF"/>
          <w:left w:val="single" w:sz="4" w:space="0" w:color="365F91" w:themeColor="accent1" w:themeShade="BF"/>
          <w:bottom w:val="single" w:sz="4" w:space="0" w:color="365F91" w:themeColor="accent1" w:themeShade="BF"/>
          <w:right w:val="single" w:sz="4" w:space="0" w:color="365F91" w:themeColor="accent1" w:themeShade="BF"/>
          <w:insideH w:val="single" w:sz="4" w:space="0" w:color="365F91" w:themeColor="accent1" w:themeShade="BF"/>
          <w:insideV w:val="single" w:sz="4" w:space="0" w:color="365F91" w:themeColor="accent1" w:themeShade="BF"/>
        </w:tblBorders>
        <w:tblLook w:val="01E0" w:firstRow="1" w:lastRow="1" w:firstColumn="1" w:lastColumn="1" w:noHBand="0" w:noVBand="0"/>
        <w:tblCaption w:val="Tableau de contenu"/>
      </w:tblPr>
      <w:tblGrid>
        <w:gridCol w:w="3518"/>
        <w:gridCol w:w="6218"/>
      </w:tblGrid>
      <w:tr w:rsidR="00CA2F2B" w:rsidRPr="00260312" w14:paraId="19D2A95E" w14:textId="77777777">
        <w:trPr>
          <w:trHeight w:val="522"/>
          <w:tblHeader/>
        </w:trPr>
        <w:tc>
          <w:tcPr>
            <w:tcW w:w="3600" w:type="dxa"/>
            <w:shd w:val="clear" w:color="auto" w:fill="365F91" w:themeFill="accent1" w:themeFillShade="BF"/>
            <w:vAlign w:val="center"/>
          </w:tcPr>
          <w:p w14:paraId="729E0240" w14:textId="77777777" w:rsidR="00CA2F2B" w:rsidRPr="00260312" w:rsidRDefault="00F20649">
            <w:pPr>
              <w:pStyle w:val="Titre2"/>
            </w:pPr>
            <w:r>
              <w:t xml:space="preserve">QUESTION </w:t>
            </w:r>
          </w:p>
        </w:tc>
        <w:tc>
          <w:tcPr>
            <w:tcW w:w="6408" w:type="dxa"/>
            <w:shd w:val="clear" w:color="auto" w:fill="365F91" w:themeFill="accent1" w:themeFillShade="BF"/>
            <w:vAlign w:val="center"/>
          </w:tcPr>
          <w:p w14:paraId="32C94CE2" w14:textId="77777777" w:rsidR="00F20649" w:rsidRDefault="00F20649" w:rsidP="00F20649">
            <w:pPr>
              <w:pStyle w:val="Titre2"/>
            </w:pPr>
            <w:r>
              <w:t xml:space="preserve">RÉPONSE ET INFORMATIONS </w:t>
            </w:r>
          </w:p>
          <w:p w14:paraId="6F9748D9" w14:textId="77777777" w:rsidR="00F20649" w:rsidRPr="00260312" w:rsidRDefault="00F20649" w:rsidP="00F20649">
            <w:pPr>
              <w:pStyle w:val="Titre2"/>
            </w:pPr>
          </w:p>
        </w:tc>
      </w:tr>
      <w:tr w:rsidR="00CA2F2B" w:rsidRPr="00260312" w14:paraId="33D61E9F" w14:textId="77777777">
        <w:trPr>
          <w:trHeight w:val="720"/>
        </w:trPr>
        <w:tc>
          <w:tcPr>
            <w:tcW w:w="3600" w:type="dxa"/>
            <w:vAlign w:val="center"/>
          </w:tcPr>
          <w:p w14:paraId="41B82A6E" w14:textId="77777777" w:rsidR="00CA2F2B" w:rsidRPr="00260312" w:rsidRDefault="00A15F18">
            <w:pPr>
              <w:pStyle w:val="Titre3"/>
            </w:pPr>
            <w:r>
              <w:t xml:space="preserve">Nom. </w:t>
            </w:r>
          </w:p>
        </w:tc>
        <w:tc>
          <w:tcPr>
            <w:tcW w:w="6408" w:type="dxa"/>
            <w:vAlign w:val="center"/>
          </w:tcPr>
          <w:p w14:paraId="5140890A" w14:textId="77777777" w:rsidR="00CA2F2B" w:rsidRPr="00260312" w:rsidRDefault="00CA2F2B"/>
        </w:tc>
      </w:tr>
      <w:tr w:rsidR="00CA2F2B" w:rsidRPr="00260312" w14:paraId="717DFC5E" w14:textId="77777777">
        <w:trPr>
          <w:trHeight w:val="720"/>
        </w:trPr>
        <w:tc>
          <w:tcPr>
            <w:tcW w:w="3600" w:type="dxa"/>
            <w:vAlign w:val="center"/>
          </w:tcPr>
          <w:p w14:paraId="3861995F" w14:textId="77777777" w:rsidR="00CA2F2B" w:rsidRPr="00260312" w:rsidRDefault="00A15F18">
            <w:pPr>
              <w:pStyle w:val="Titre3"/>
            </w:pPr>
            <w:r>
              <w:t xml:space="preserve">Prénom  </w:t>
            </w:r>
          </w:p>
        </w:tc>
        <w:tc>
          <w:tcPr>
            <w:tcW w:w="6408" w:type="dxa"/>
            <w:vAlign w:val="center"/>
          </w:tcPr>
          <w:p w14:paraId="1345A2AA" w14:textId="77777777" w:rsidR="00CA2F2B" w:rsidRPr="00260312" w:rsidRDefault="00CA2F2B"/>
        </w:tc>
      </w:tr>
      <w:tr w:rsidR="00CA2F2B" w:rsidRPr="00260312" w14:paraId="6B87B23D" w14:textId="77777777">
        <w:trPr>
          <w:trHeight w:val="720"/>
        </w:trPr>
        <w:tc>
          <w:tcPr>
            <w:tcW w:w="3600" w:type="dxa"/>
            <w:vAlign w:val="center"/>
          </w:tcPr>
          <w:p w14:paraId="09478D3A" w14:textId="77777777" w:rsidR="00CA2F2B" w:rsidRPr="00260312" w:rsidRDefault="00A15F18">
            <w:pPr>
              <w:pStyle w:val="Titre3"/>
            </w:pPr>
            <w:r>
              <w:t>Dat</w:t>
            </w:r>
            <w:r w:rsidR="006412B6">
              <w:t xml:space="preserve">e de naissance </w:t>
            </w:r>
          </w:p>
        </w:tc>
        <w:tc>
          <w:tcPr>
            <w:tcW w:w="6408" w:type="dxa"/>
            <w:vAlign w:val="center"/>
          </w:tcPr>
          <w:p w14:paraId="19018CEA" w14:textId="77777777" w:rsidR="00CA2F2B" w:rsidRPr="00260312" w:rsidRDefault="00CA2F2B"/>
        </w:tc>
      </w:tr>
      <w:tr w:rsidR="00CA2F2B" w:rsidRPr="00260312" w14:paraId="09115DF4" w14:textId="77777777">
        <w:trPr>
          <w:trHeight w:val="720"/>
        </w:trPr>
        <w:tc>
          <w:tcPr>
            <w:tcW w:w="3600" w:type="dxa"/>
            <w:vAlign w:val="center"/>
          </w:tcPr>
          <w:p w14:paraId="4FCDC811" w14:textId="77777777" w:rsidR="00CA2F2B" w:rsidRPr="00260312" w:rsidRDefault="00BF3A97">
            <w:pPr>
              <w:pStyle w:val="Titre3"/>
            </w:pPr>
            <w:r>
              <w:t>Sexe</w:t>
            </w:r>
          </w:p>
        </w:tc>
        <w:tc>
          <w:tcPr>
            <w:tcW w:w="6408" w:type="dxa"/>
            <w:vAlign w:val="center"/>
          </w:tcPr>
          <w:p w14:paraId="24812266" w14:textId="77777777" w:rsidR="00CA2F2B" w:rsidRPr="00260312" w:rsidRDefault="00CA2F2B"/>
        </w:tc>
      </w:tr>
      <w:tr w:rsidR="00CA2F2B" w:rsidRPr="00260312" w14:paraId="07B93056" w14:textId="77777777">
        <w:trPr>
          <w:trHeight w:val="720"/>
        </w:trPr>
        <w:tc>
          <w:tcPr>
            <w:tcW w:w="3600" w:type="dxa"/>
            <w:vAlign w:val="center"/>
          </w:tcPr>
          <w:p w14:paraId="7A4E0446" w14:textId="77777777" w:rsidR="00CA2F2B" w:rsidRPr="00260312" w:rsidRDefault="003E3471">
            <w:pPr>
              <w:pStyle w:val="Titre3"/>
            </w:pPr>
            <w:r>
              <w:t xml:space="preserve">Nationalité </w:t>
            </w:r>
          </w:p>
        </w:tc>
        <w:tc>
          <w:tcPr>
            <w:tcW w:w="6408" w:type="dxa"/>
            <w:vAlign w:val="center"/>
          </w:tcPr>
          <w:p w14:paraId="1E06D8D5" w14:textId="77777777" w:rsidR="00CA2F2B" w:rsidRPr="00260312" w:rsidRDefault="00CA2F2B"/>
        </w:tc>
      </w:tr>
      <w:tr w:rsidR="00CA2F2B" w:rsidRPr="00260312" w14:paraId="12814AD2" w14:textId="77777777">
        <w:trPr>
          <w:trHeight w:val="720"/>
        </w:trPr>
        <w:tc>
          <w:tcPr>
            <w:tcW w:w="3600" w:type="dxa"/>
            <w:vAlign w:val="center"/>
          </w:tcPr>
          <w:p w14:paraId="667FF542" w14:textId="77777777" w:rsidR="00CA2F2B" w:rsidRPr="00260312" w:rsidRDefault="002B3AA9">
            <w:pPr>
              <w:pStyle w:val="Titre3"/>
            </w:pPr>
            <w:r>
              <w:t xml:space="preserve">Lieu  de naissance </w:t>
            </w:r>
          </w:p>
        </w:tc>
        <w:tc>
          <w:tcPr>
            <w:tcW w:w="6408" w:type="dxa"/>
            <w:vAlign w:val="center"/>
          </w:tcPr>
          <w:p w14:paraId="55F0D0A6" w14:textId="77777777" w:rsidR="00CA2F2B" w:rsidRPr="00260312" w:rsidRDefault="00CA2F2B"/>
        </w:tc>
      </w:tr>
      <w:tr w:rsidR="00CA2F2B" w:rsidRPr="00260312" w14:paraId="2ACE6826" w14:textId="77777777">
        <w:trPr>
          <w:trHeight w:val="720"/>
        </w:trPr>
        <w:tc>
          <w:tcPr>
            <w:tcW w:w="3600" w:type="dxa"/>
            <w:vAlign w:val="center"/>
          </w:tcPr>
          <w:p w14:paraId="05201DF4" w14:textId="77777777" w:rsidR="00CA2F2B" w:rsidRPr="00260312" w:rsidRDefault="00143031">
            <w:pPr>
              <w:pStyle w:val="Titre3"/>
            </w:pPr>
            <w:r>
              <w:t xml:space="preserve">Situation familiale </w:t>
            </w:r>
          </w:p>
        </w:tc>
        <w:tc>
          <w:tcPr>
            <w:tcW w:w="6408" w:type="dxa"/>
            <w:vAlign w:val="center"/>
          </w:tcPr>
          <w:p w14:paraId="3C29CDF1" w14:textId="77777777" w:rsidR="00CA2F2B" w:rsidRPr="00260312" w:rsidRDefault="00CA2F2B"/>
        </w:tc>
      </w:tr>
      <w:tr w:rsidR="00CA2F2B" w:rsidRPr="00260312" w14:paraId="5BA5173F" w14:textId="77777777">
        <w:trPr>
          <w:trHeight w:val="720"/>
        </w:trPr>
        <w:tc>
          <w:tcPr>
            <w:tcW w:w="3600" w:type="dxa"/>
            <w:vAlign w:val="center"/>
          </w:tcPr>
          <w:p w14:paraId="4B7E4C3A" w14:textId="77777777" w:rsidR="00CA2F2B" w:rsidRPr="00260312" w:rsidRDefault="00E24583">
            <w:pPr>
              <w:pStyle w:val="Titre3"/>
            </w:pPr>
            <w:r>
              <w:lastRenderedPageBreak/>
              <w:t xml:space="preserve">Situation </w:t>
            </w:r>
            <w:r w:rsidR="00064B99">
              <w:t xml:space="preserve">professionnelle </w:t>
            </w:r>
          </w:p>
        </w:tc>
        <w:tc>
          <w:tcPr>
            <w:tcW w:w="6408" w:type="dxa"/>
            <w:vAlign w:val="center"/>
          </w:tcPr>
          <w:p w14:paraId="473F1F6B" w14:textId="77777777" w:rsidR="00CA2F2B" w:rsidRPr="00260312" w:rsidRDefault="00CA2F2B"/>
        </w:tc>
      </w:tr>
      <w:tr w:rsidR="00CA2F2B" w:rsidRPr="00260312" w14:paraId="4656B105" w14:textId="77777777">
        <w:trPr>
          <w:trHeight w:val="720"/>
        </w:trPr>
        <w:tc>
          <w:tcPr>
            <w:tcW w:w="3600" w:type="dxa"/>
            <w:vAlign w:val="center"/>
          </w:tcPr>
          <w:p w14:paraId="6779C1BF" w14:textId="77777777" w:rsidR="00CA2F2B" w:rsidRPr="00260312" w:rsidRDefault="00064B99">
            <w:pPr>
              <w:pStyle w:val="Titre3"/>
            </w:pPr>
            <w:r>
              <w:t xml:space="preserve">Code </w:t>
            </w:r>
            <w:r w:rsidR="004C68FA">
              <w:t xml:space="preserve">postal </w:t>
            </w:r>
          </w:p>
        </w:tc>
        <w:tc>
          <w:tcPr>
            <w:tcW w:w="6408" w:type="dxa"/>
            <w:vAlign w:val="center"/>
          </w:tcPr>
          <w:p w14:paraId="450AB1E0" w14:textId="77777777" w:rsidR="00CA2F2B" w:rsidRPr="00260312" w:rsidRDefault="00CA2F2B"/>
        </w:tc>
      </w:tr>
      <w:tr w:rsidR="00CA2F2B" w:rsidRPr="00260312" w14:paraId="2280B936" w14:textId="77777777">
        <w:trPr>
          <w:trHeight w:val="720"/>
        </w:trPr>
        <w:tc>
          <w:tcPr>
            <w:tcW w:w="3600" w:type="dxa"/>
            <w:vAlign w:val="center"/>
          </w:tcPr>
          <w:p w14:paraId="06D1F412" w14:textId="77777777" w:rsidR="004C68FA" w:rsidRPr="00260312" w:rsidRDefault="004C68FA" w:rsidP="004C68FA">
            <w:pPr>
              <w:pStyle w:val="Titre3"/>
            </w:pPr>
            <w:r>
              <w:t>Lieu de résidence</w:t>
            </w:r>
          </w:p>
        </w:tc>
        <w:tc>
          <w:tcPr>
            <w:tcW w:w="6408" w:type="dxa"/>
            <w:vAlign w:val="center"/>
          </w:tcPr>
          <w:p w14:paraId="3F8D158E" w14:textId="77777777" w:rsidR="00CA2F2B" w:rsidRPr="00260312" w:rsidRDefault="00CA2F2B"/>
        </w:tc>
      </w:tr>
      <w:tr w:rsidR="00CA2F2B" w:rsidRPr="00260312" w14:paraId="60C2A6C9" w14:textId="77777777">
        <w:trPr>
          <w:trHeight w:val="720"/>
        </w:trPr>
        <w:tc>
          <w:tcPr>
            <w:tcW w:w="3600" w:type="dxa"/>
            <w:vAlign w:val="center"/>
          </w:tcPr>
          <w:p w14:paraId="3F4E112D" w14:textId="77777777" w:rsidR="00CA2F2B" w:rsidRPr="00260312" w:rsidRDefault="00293BAB">
            <w:pPr>
              <w:pStyle w:val="Titre3"/>
            </w:pPr>
            <w:r>
              <w:t>Numéro</w:t>
            </w:r>
            <w:r w:rsidR="004C68FA">
              <w:t xml:space="preserve"> de téléphone </w:t>
            </w:r>
          </w:p>
        </w:tc>
        <w:tc>
          <w:tcPr>
            <w:tcW w:w="6408" w:type="dxa"/>
            <w:vAlign w:val="center"/>
          </w:tcPr>
          <w:p w14:paraId="30F5CCE8" w14:textId="77777777" w:rsidR="00CA2F2B" w:rsidRPr="00260312" w:rsidRDefault="00CA2F2B"/>
        </w:tc>
      </w:tr>
      <w:tr w:rsidR="00CA2F2B" w:rsidRPr="00260312" w14:paraId="640741E4" w14:textId="77777777">
        <w:trPr>
          <w:trHeight w:val="720"/>
        </w:trPr>
        <w:tc>
          <w:tcPr>
            <w:tcW w:w="3600" w:type="dxa"/>
            <w:vAlign w:val="center"/>
          </w:tcPr>
          <w:p w14:paraId="26856A4D" w14:textId="77777777" w:rsidR="00CA2F2B" w:rsidRPr="00260312" w:rsidRDefault="00775D9B">
            <w:pPr>
              <w:pStyle w:val="Titre3"/>
            </w:pPr>
            <w:r>
              <w:t xml:space="preserve">Adresse courriel </w:t>
            </w:r>
          </w:p>
        </w:tc>
        <w:tc>
          <w:tcPr>
            <w:tcW w:w="6408" w:type="dxa"/>
            <w:vAlign w:val="center"/>
          </w:tcPr>
          <w:p w14:paraId="674BDA6C" w14:textId="77777777" w:rsidR="00CA2F2B" w:rsidRPr="00260312" w:rsidRDefault="00CA2F2B"/>
        </w:tc>
      </w:tr>
      <w:tr w:rsidR="00CA2F2B" w:rsidRPr="00260312" w14:paraId="7DB36214" w14:textId="77777777">
        <w:trPr>
          <w:trHeight w:val="720"/>
        </w:trPr>
        <w:tc>
          <w:tcPr>
            <w:tcW w:w="3600" w:type="dxa"/>
            <w:vAlign w:val="center"/>
          </w:tcPr>
          <w:p w14:paraId="0577ADCF" w14:textId="77777777" w:rsidR="00CA2F2B" w:rsidRDefault="0086482B">
            <w:pPr>
              <w:pStyle w:val="Titre3"/>
              <w:rPr>
                <w:lang w:bidi="fr-FR"/>
              </w:rPr>
            </w:pPr>
            <w:r>
              <w:rPr>
                <w:lang w:bidi="fr-FR"/>
              </w:rPr>
              <w:t xml:space="preserve">Si vous avez la nationalité </w:t>
            </w:r>
          </w:p>
          <w:p w14:paraId="5B5399D7" w14:textId="77777777" w:rsidR="00DC60BB" w:rsidRDefault="00DC60BB">
            <w:pPr>
              <w:pStyle w:val="Titre3"/>
              <w:rPr>
                <w:lang w:bidi="fr-FR"/>
              </w:rPr>
            </w:pPr>
            <w:r>
              <w:rPr>
                <w:lang w:bidi="fr-FR"/>
              </w:rPr>
              <w:t xml:space="preserve">Vous allez apporter </w:t>
            </w:r>
            <w:r w:rsidR="003261B7">
              <w:rPr>
                <w:lang w:bidi="fr-FR"/>
              </w:rPr>
              <w:t xml:space="preserve">quoi de bien à la république </w:t>
            </w:r>
          </w:p>
          <w:p w14:paraId="3141BD6D" w14:textId="77777777" w:rsidR="00775D9B" w:rsidRPr="00260312" w:rsidRDefault="00775D9B">
            <w:pPr>
              <w:pStyle w:val="Titre3"/>
            </w:pPr>
          </w:p>
        </w:tc>
        <w:tc>
          <w:tcPr>
            <w:tcW w:w="6408" w:type="dxa"/>
            <w:vAlign w:val="center"/>
          </w:tcPr>
          <w:p w14:paraId="420CBCCA" w14:textId="77777777" w:rsidR="00CA2F2B" w:rsidRPr="00260312" w:rsidRDefault="00CA2F2B"/>
        </w:tc>
      </w:tr>
      <w:tr w:rsidR="00CA2F2B" w:rsidRPr="00260312" w14:paraId="3D77ED07" w14:textId="77777777">
        <w:trPr>
          <w:trHeight w:val="720"/>
        </w:trPr>
        <w:tc>
          <w:tcPr>
            <w:tcW w:w="3600" w:type="dxa"/>
            <w:vAlign w:val="center"/>
          </w:tcPr>
          <w:p w14:paraId="65C68B28" w14:textId="77777777" w:rsidR="00CA2F2B" w:rsidRPr="00260312" w:rsidRDefault="003261B7">
            <w:pPr>
              <w:pStyle w:val="Titre3"/>
            </w:pPr>
            <w:r>
              <w:t xml:space="preserve">Signature du </w:t>
            </w:r>
            <w:r w:rsidR="005E52FA">
              <w:t xml:space="preserve">demandeur </w:t>
            </w:r>
          </w:p>
        </w:tc>
        <w:tc>
          <w:tcPr>
            <w:tcW w:w="6408" w:type="dxa"/>
            <w:vAlign w:val="center"/>
          </w:tcPr>
          <w:p w14:paraId="0CD55AF8" w14:textId="77777777" w:rsidR="00CA2F2B" w:rsidRDefault="00CA2F2B"/>
          <w:p w14:paraId="700FA2F9" w14:textId="77777777" w:rsidR="00E24071" w:rsidRDefault="00E24071"/>
          <w:p w14:paraId="22EC2438" w14:textId="77777777" w:rsidR="00E24071" w:rsidRDefault="00E24071"/>
          <w:p w14:paraId="58363243" w14:textId="77777777" w:rsidR="00E24071" w:rsidRDefault="00E24071"/>
          <w:p w14:paraId="32331DD7" w14:textId="77777777" w:rsidR="00E24071" w:rsidRDefault="00E24071"/>
          <w:p w14:paraId="6E0C915A" w14:textId="77777777" w:rsidR="00E24071" w:rsidRDefault="00E24071"/>
          <w:p w14:paraId="73311823" w14:textId="77777777" w:rsidR="00E24071" w:rsidRPr="00260312" w:rsidRDefault="00E24071"/>
        </w:tc>
      </w:tr>
      <w:tr w:rsidR="00CA2F2B" w:rsidRPr="00260312" w14:paraId="050AB552" w14:textId="77777777">
        <w:trPr>
          <w:trHeight w:val="720"/>
        </w:trPr>
        <w:tc>
          <w:tcPr>
            <w:tcW w:w="3600" w:type="dxa"/>
            <w:vAlign w:val="center"/>
          </w:tcPr>
          <w:p w14:paraId="3CCCF830" w14:textId="77777777" w:rsidR="00CA2F2B" w:rsidRPr="00260312" w:rsidRDefault="005E52FA">
            <w:pPr>
              <w:pStyle w:val="Titre3"/>
            </w:pPr>
            <w:r>
              <w:t xml:space="preserve">Verdict  </w:t>
            </w:r>
            <w:r w:rsidR="00950C1A">
              <w:t xml:space="preserve">du ministère de l’intérieur </w:t>
            </w:r>
          </w:p>
        </w:tc>
        <w:tc>
          <w:tcPr>
            <w:tcW w:w="6408" w:type="dxa"/>
            <w:vAlign w:val="center"/>
          </w:tcPr>
          <w:p w14:paraId="1E5A30B1" w14:textId="77777777" w:rsidR="00CA2F2B" w:rsidRPr="00260312" w:rsidRDefault="00CA2F2B"/>
        </w:tc>
      </w:tr>
    </w:tbl>
    <w:p w14:paraId="06DAB50D" w14:textId="77777777" w:rsidR="00CA2F2B" w:rsidRDefault="00FD1713">
      <w:pPr>
        <w:rPr>
          <w:lang w:bidi="fr-FR"/>
        </w:rPr>
      </w:pPr>
      <w:r>
        <w:rPr>
          <w:lang w:bidi="fr-FR"/>
        </w:rPr>
        <w:t xml:space="preserve"> </w:t>
      </w:r>
    </w:p>
    <w:p w14:paraId="0F607849" w14:textId="77777777" w:rsidR="00FD1713" w:rsidRDefault="00FD1713">
      <w:pPr>
        <w:rPr>
          <w:lang w:bidi="fr-FR"/>
        </w:rPr>
      </w:pPr>
    </w:p>
    <w:p w14:paraId="02F343B8" w14:textId="77777777" w:rsidR="00FD1713" w:rsidRPr="00260312" w:rsidRDefault="00FD1713" w:rsidP="00FD1713">
      <w:pPr>
        <w:rPr>
          <w:lang w:bidi="fr-FR"/>
        </w:rPr>
      </w:pPr>
      <w:r>
        <w:rPr>
          <w:lang w:bidi="fr-FR"/>
        </w:rPr>
        <w:t xml:space="preserve">Cette demande est une demande  officielle </w:t>
      </w:r>
      <w:r w:rsidR="001B6275">
        <w:rPr>
          <w:lang w:bidi="fr-FR"/>
        </w:rPr>
        <w:t xml:space="preserve">-  </w:t>
      </w:r>
      <w:r w:rsidR="00E74BA8">
        <w:rPr>
          <w:lang w:bidi="fr-FR"/>
        </w:rPr>
        <w:t xml:space="preserve">le. remplissage est obligatoire. </w:t>
      </w:r>
    </w:p>
    <w:p w14:paraId="497989FD" w14:textId="77777777" w:rsidR="00CA2F2B" w:rsidRPr="00260312" w:rsidRDefault="00210E86">
      <w:pPr>
        <w:pStyle w:val="Titre4"/>
      </w:pPr>
      <w:sdt>
        <w:sdtPr>
          <w:id w:val="1754864756"/>
          <w:placeholder>
            <w:docPart w:val="F85EBDE21ADB6B4197A39E8D8AFF32DB"/>
          </w:placeholder>
          <w:temporary/>
          <w:showingPlcHdr/>
          <w15:appearance w15:val="hidden"/>
        </w:sdtPr>
        <w:sdtEndPr/>
        <w:sdtContent>
          <w:r w:rsidR="005A3792" w:rsidRPr="00260312">
            <w:rPr>
              <w:lang w:bidi="fr-FR"/>
            </w:rPr>
            <w:t>Notes/autres éléments</w:t>
          </w:r>
        </w:sdtContent>
      </w:sdt>
    </w:p>
    <w:tbl>
      <w:tblPr>
        <w:tblW w:w="5000" w:type="pct"/>
        <w:tblBorders>
          <w:top w:val="single" w:sz="4" w:space="0" w:color="365F91" w:themeColor="accent1" w:themeShade="BF"/>
          <w:left w:val="single" w:sz="4" w:space="0" w:color="365F91" w:themeColor="accent1" w:themeShade="BF"/>
          <w:bottom w:val="single" w:sz="4" w:space="0" w:color="365F91" w:themeColor="accent1" w:themeShade="BF"/>
          <w:right w:val="single" w:sz="4" w:space="0" w:color="365F91" w:themeColor="accent1" w:themeShade="BF"/>
          <w:insideH w:val="single" w:sz="4" w:space="0" w:color="365F91" w:themeColor="accent1" w:themeShade="BF"/>
          <w:insideV w:val="single" w:sz="4" w:space="0" w:color="365F91" w:themeColor="accent1" w:themeShade="BF"/>
        </w:tblBorders>
        <w:tblCellMar>
          <w:top w:w="144" w:type="dxa"/>
          <w:left w:w="115" w:type="dxa"/>
          <w:bottom w:w="144" w:type="dxa"/>
          <w:right w:w="115" w:type="dxa"/>
        </w:tblCellMar>
        <w:tblLook w:val="01E0" w:firstRow="1" w:lastRow="1" w:firstColumn="1" w:lastColumn="1" w:noHBand="0" w:noVBand="0"/>
        <w:tblCaption w:val="Tableau de contenu"/>
      </w:tblPr>
      <w:tblGrid>
        <w:gridCol w:w="9736"/>
      </w:tblGrid>
      <w:tr w:rsidR="00CA2F2B" w:rsidRPr="00260312" w14:paraId="26ADFB78" w14:textId="77777777">
        <w:trPr>
          <w:trHeight w:val="4877"/>
        </w:trPr>
        <w:tc>
          <w:tcPr>
            <w:tcW w:w="10296" w:type="dxa"/>
          </w:tcPr>
          <w:p w14:paraId="56AF85D4" w14:textId="77777777" w:rsidR="00CA2F2B" w:rsidRPr="00260312" w:rsidRDefault="00CA2F2B"/>
        </w:tc>
      </w:tr>
    </w:tbl>
    <w:p w14:paraId="7B95022E" w14:textId="77777777" w:rsidR="00CA2F2B" w:rsidRPr="00260312" w:rsidRDefault="00CA2F2B"/>
    <w:sectPr w:rsidR="00CA2F2B" w:rsidRPr="00260312" w:rsidSect="00783E1F">
      <w:footerReference w:type="default" r:id="rId8"/>
      <w:pgSz w:w="11906" w:h="16838" w:code="9"/>
      <w:pgMar w:top="1080" w:right="1080" w:bottom="144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79EA86" w14:textId="77777777" w:rsidR="00B75AC5" w:rsidRDefault="00B75AC5">
      <w:pPr>
        <w:spacing w:before="0" w:after="0"/>
      </w:pPr>
      <w:r>
        <w:separator/>
      </w:r>
    </w:p>
  </w:endnote>
  <w:endnote w:type="continuationSeparator" w:id="0">
    <w:p w14:paraId="0D4A5FF5" w14:textId="77777777" w:rsidR="00B75AC5" w:rsidRDefault="00B75AC5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1179997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86DAF58" w14:textId="77777777" w:rsidR="00CA2F2B" w:rsidRDefault="005A3792">
        <w:pPr>
          <w:pStyle w:val="Pieddepage"/>
        </w:pPr>
        <w:r>
          <w:rPr>
            <w:lang w:bidi="fr-FR"/>
          </w:rPr>
          <w:fldChar w:fldCharType="begin"/>
        </w:r>
        <w:r>
          <w:rPr>
            <w:lang w:bidi="fr-FR"/>
          </w:rPr>
          <w:instrText xml:space="preserve"> PAGE   \* MERGEFORMAT </w:instrText>
        </w:r>
        <w:r>
          <w:rPr>
            <w:lang w:bidi="fr-FR"/>
          </w:rPr>
          <w:fldChar w:fldCharType="separate"/>
        </w:r>
        <w:r w:rsidR="00260312">
          <w:rPr>
            <w:noProof/>
            <w:lang w:bidi="fr-FR"/>
          </w:rPr>
          <w:t>2</w:t>
        </w:r>
        <w:r>
          <w:rPr>
            <w:noProof/>
            <w:lang w:bidi="fr-FR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CA284D" w14:textId="77777777" w:rsidR="00B75AC5" w:rsidRDefault="00B75AC5">
      <w:pPr>
        <w:spacing w:before="0" w:after="0"/>
      </w:pPr>
      <w:r>
        <w:separator/>
      </w:r>
    </w:p>
  </w:footnote>
  <w:footnote w:type="continuationSeparator" w:id="0">
    <w:p w14:paraId="06D97753" w14:textId="77777777" w:rsidR="00B75AC5" w:rsidRDefault="00B75AC5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activeWritingStyle w:appName="MSWord" w:lang="fr-FR" w:vendorID="64" w:dllVersion="6" w:nlCheck="1" w:checkStyle="0"/>
  <w:proofState w:spelling="clean"/>
  <w:attachedTemplate r:id="rId1"/>
  <w:stylePaneFormatFilter w:val="7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1" w:visibleStyles="1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AC5"/>
    <w:rsid w:val="00064B99"/>
    <w:rsid w:val="00135AD9"/>
    <w:rsid w:val="00143031"/>
    <w:rsid w:val="0018262B"/>
    <w:rsid w:val="001B6275"/>
    <w:rsid w:val="00210E86"/>
    <w:rsid w:val="00260312"/>
    <w:rsid w:val="00293BAB"/>
    <w:rsid w:val="002B3AA9"/>
    <w:rsid w:val="003261B7"/>
    <w:rsid w:val="003E3471"/>
    <w:rsid w:val="004C68FA"/>
    <w:rsid w:val="005A3792"/>
    <w:rsid w:val="005E52FA"/>
    <w:rsid w:val="006412B6"/>
    <w:rsid w:val="00775D9B"/>
    <w:rsid w:val="00783E1F"/>
    <w:rsid w:val="0086482B"/>
    <w:rsid w:val="00950C1A"/>
    <w:rsid w:val="00A15F18"/>
    <w:rsid w:val="00B75AC5"/>
    <w:rsid w:val="00BF3A97"/>
    <w:rsid w:val="00CA2F2B"/>
    <w:rsid w:val="00DC60BB"/>
    <w:rsid w:val="00E24071"/>
    <w:rsid w:val="00E24583"/>
    <w:rsid w:val="00E74BA8"/>
    <w:rsid w:val="00EE7EB0"/>
    <w:rsid w:val="00F103B3"/>
    <w:rsid w:val="00F20649"/>
    <w:rsid w:val="00FD1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F787598"/>
  <w15:docId w15:val="{5AF3D23C-316F-D540-8E18-B31BC4BFF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color w:val="000000" w:themeColor="text1"/>
        <w:lang w:val="fr-FR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pPr>
      <w:spacing w:after="120"/>
      <w:contextualSpacing/>
      <w:outlineLvl w:val="0"/>
    </w:pPr>
    <w:rPr>
      <w:rFonts w:asciiTheme="majorHAnsi" w:hAnsiTheme="majorHAnsi"/>
      <w:color w:val="365F91" w:themeColor="accent1" w:themeShade="BF"/>
      <w:sz w:val="36"/>
      <w:szCs w:val="44"/>
    </w:rPr>
  </w:style>
  <w:style w:type="paragraph" w:styleId="Titre2">
    <w:name w:val="heading 2"/>
    <w:basedOn w:val="Normal"/>
    <w:uiPriority w:val="9"/>
    <w:qFormat/>
    <w:pPr>
      <w:keepNext/>
      <w:contextualSpacing/>
      <w:outlineLvl w:val="1"/>
    </w:pPr>
    <w:rPr>
      <w:rFonts w:asciiTheme="majorHAnsi" w:hAnsiTheme="majorHAnsi"/>
      <w:b/>
      <w:bCs/>
      <w:color w:val="FFFFFF" w:themeColor="background1"/>
      <w:spacing w:val="4"/>
      <w:sz w:val="22"/>
      <w:szCs w:val="28"/>
    </w:rPr>
  </w:style>
  <w:style w:type="paragraph" w:styleId="Titre3">
    <w:name w:val="heading 3"/>
    <w:basedOn w:val="Normal"/>
    <w:uiPriority w:val="9"/>
    <w:qFormat/>
    <w:pPr>
      <w:outlineLvl w:val="2"/>
    </w:pPr>
    <w:rPr>
      <w:b/>
      <w:color w:val="404040" w:themeColor="text1" w:themeTint="BF"/>
    </w:rPr>
  </w:style>
  <w:style w:type="paragraph" w:styleId="Titre4">
    <w:name w:val="heading 4"/>
    <w:basedOn w:val="Normal"/>
    <w:link w:val="Titre4Car"/>
    <w:uiPriority w:val="9"/>
    <w:unhideWhenUsed/>
    <w:qFormat/>
    <w:pPr>
      <w:keepNext/>
      <w:spacing w:before="240"/>
      <w:contextualSpacing/>
      <w:outlineLvl w:val="3"/>
    </w:pPr>
    <w:rPr>
      <w:rFonts w:asciiTheme="majorHAnsi" w:eastAsiaTheme="majorEastAsia" w:hAnsiTheme="majorHAnsi"/>
      <w:b/>
      <w:color w:val="404040" w:themeColor="text1" w:themeTint="BF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Pr>
      <w:rFonts w:asciiTheme="majorHAnsi" w:hAnsiTheme="majorHAnsi"/>
      <w:color w:val="365F91" w:themeColor="accent1" w:themeShade="BF"/>
      <w:sz w:val="36"/>
      <w:szCs w:val="44"/>
    </w:rPr>
  </w:style>
  <w:style w:type="character" w:customStyle="1" w:styleId="Titre4Car">
    <w:name w:val="Titre 4 Car"/>
    <w:basedOn w:val="Policepardfaut"/>
    <w:link w:val="Titre4"/>
    <w:uiPriority w:val="9"/>
    <w:rPr>
      <w:rFonts w:asciiTheme="majorHAnsi" w:eastAsiaTheme="majorEastAsia" w:hAnsiTheme="majorHAnsi"/>
      <w:b/>
      <w:color w:val="404040" w:themeColor="text1" w:themeTint="BF"/>
      <w:sz w:val="24"/>
    </w:rPr>
  </w:style>
  <w:style w:type="table" w:styleId="Grilledutableau">
    <w:name w:val="Table Grid"/>
    <w:basedOn w:val="TableauNormal"/>
    <w:tblPr>
      <w:tblBorders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  <w:insideH w:val="single" w:sz="4" w:space="0" w:color="808080"/>
        <w:insideV w:val="single" w:sz="4" w:space="0" w:color="808080"/>
      </w:tblBorders>
    </w:tblPr>
  </w:style>
  <w:style w:type="paragraph" w:styleId="Textedebulles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Textedelespacerserv">
    <w:name w:val="Placeholder Text"/>
    <w:basedOn w:val="Policepardfaut"/>
    <w:uiPriority w:val="99"/>
    <w:semiHidden/>
    <w:rPr>
      <w:color w:val="808080"/>
    </w:rPr>
  </w:style>
  <w:style w:type="paragraph" w:styleId="Pieddepage">
    <w:name w:val="footer"/>
    <w:basedOn w:val="Normal"/>
    <w:link w:val="PieddepageCar"/>
    <w:uiPriority w:val="99"/>
    <w:pPr>
      <w:spacing w:before="0" w:after="0"/>
    </w:pPr>
  </w:style>
  <w:style w:type="character" w:customStyle="1" w:styleId="PieddepageCar">
    <w:name w:val="Pied de page Car"/>
    <w:basedOn w:val="Policepardfaut"/>
    <w:link w:val="Pieddepage"/>
    <w:uiPriority w:val="99"/>
  </w:style>
  <w:style w:type="paragraph" w:styleId="En-tte">
    <w:name w:val="header"/>
    <w:basedOn w:val="Normal"/>
    <w:link w:val="En-tteCar"/>
    <w:uiPriority w:val="99"/>
    <w:pPr>
      <w:spacing w:before="0" w:after="0"/>
    </w:pPr>
  </w:style>
  <w:style w:type="character" w:customStyle="1" w:styleId="En-tteCar">
    <w:name w:val="En-tête Car"/>
    <w:basedOn w:val="Policepardfaut"/>
    <w:link w:val="En-tte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%7bC76DFD4C-B75C-244C-99D5-42E624205821%7dtf16402104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F85EBDE21ADB6B4197A39E8D8AFF32D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0174231-F1F8-9843-B902-287032797E89}"/>
      </w:docPartPr>
      <w:docPartBody>
        <w:p w:rsidR="005C1325" w:rsidRDefault="005C1325">
          <w:pPr>
            <w:pStyle w:val="F85EBDE21ADB6B4197A39E8D8AFF32DB"/>
          </w:pPr>
          <w:r w:rsidRPr="00260312">
            <w:rPr>
              <w:lang w:bidi="fr-FR"/>
            </w:rPr>
            <w:t>Notes/autres éléments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325"/>
    <w:rsid w:val="005C1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I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r-CI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F85EBDE21ADB6B4197A39E8D8AFF32DB">
    <w:name w:val="F85EBDE21ADB6B4197A39E8D8AFF32D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9F2F5064-1345-470E-9511-8B5E6C698AD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%7bC76DFD4C-B75C-244C-99D5-42E624205821%7dtf16402104.dotx</Template>
  <TotalTime>0</TotalTime>
  <Pages>3</Pages>
  <Words>69</Words>
  <Characters>494</Characters>
  <Application>Microsoft Office Word</Application>
  <DocSecurity>0</DocSecurity>
  <Lines>4</Lines>
  <Paragraphs>1</Paragraphs>
  <ScaleCrop>false</ScaleCrop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toureaboubacar24@icloud.com</dc:creator>
  <cp:keywords/>
  <dc:description/>
  <cp:lastModifiedBy>toureaboubacar24@icloud.com</cp:lastModifiedBy>
  <cp:revision>2</cp:revision>
  <cp:lastPrinted>2003-07-10T16:26:00Z</cp:lastPrinted>
  <dcterms:created xsi:type="dcterms:W3CDTF">2022-01-10T00:06:00Z</dcterms:created>
  <dcterms:modified xsi:type="dcterms:W3CDTF">2022-01-10T00:06:00Z</dcterms:modified>
</cp:coreProperties>
</file>